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2D3842" w14:paraId="272461BE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13D3C25C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3DD3F83F" w14:textId="3FEACCA6" w:rsidR="00265218" w:rsidRPr="00F02AC0" w:rsidRDefault="00977155" w:rsidP="00977155">
            <w:pPr>
              <w:pStyle w:val="Title"/>
            </w:pPr>
            <w:r w:rsidRPr="00977155">
              <w:rPr>
                <w:bCs/>
              </w:rPr>
              <w:t>CLIENT’S LIABILITIES</w:t>
            </w:r>
          </w:p>
        </w:tc>
        <w:tc>
          <w:tcPr>
            <w:tcW w:w="2405" w:type="pct"/>
            <w:shd w:val="clear" w:color="auto" w:fill="auto"/>
          </w:tcPr>
          <w:p w14:paraId="07E764E7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5316A77E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659E90E3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39C68F1D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116D2441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2314877D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E478218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0F294370" w14:textId="77777777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50D5984" w14:textId="3B6AB590" w:rsidR="00977155" w:rsidRPr="00977155" w:rsidRDefault="00977155" w:rsidP="00A61E98">
            <w:pPr>
              <w:pStyle w:val="Notes"/>
              <w:rPr>
                <w:b/>
                <w:bCs/>
                <w:sz w:val="22"/>
                <w:szCs w:val="28"/>
              </w:rPr>
            </w:pPr>
            <w:r w:rsidRPr="00977155">
              <w:rPr>
                <w:b/>
                <w:bCs/>
                <w:sz w:val="22"/>
                <w:szCs w:val="28"/>
              </w:rPr>
              <w:t xml:space="preserve">CLIENT: </w:t>
            </w:r>
          </w:p>
          <w:p w14:paraId="103C834C" w14:textId="77777777" w:rsidR="00977155" w:rsidRDefault="00977155" w:rsidP="00A61E98">
            <w:pPr>
              <w:pStyle w:val="Notes"/>
            </w:pPr>
            <w:r>
              <w:t xml:space="preserve">My decision is solely bound by my individual liability. </w:t>
            </w:r>
          </w:p>
          <w:p w14:paraId="156FA606" w14:textId="0099D52E" w:rsidR="00977155" w:rsidRDefault="00977155" w:rsidP="00A61E98">
            <w:pPr>
              <w:pStyle w:val="Notes"/>
            </w:pPr>
            <w:r>
              <w:t>I recognize that the Naturopath is entitled to use medical or neophyte terms for an honest interview upon which treatment will be based. In addition, I am informed of the illegality to require from my Naturopath</w:t>
            </w:r>
            <w:r w:rsidR="00961E76">
              <w:t xml:space="preserve"> in Homeopathy</w:t>
            </w:r>
            <w:r>
              <w:t xml:space="preserve">, any prescription or act, strictly reserved to physicians or pharmacists, and only my treating physician is entitled to reduce or increase my medication. </w:t>
            </w:r>
          </w:p>
          <w:p w14:paraId="14B7E354" w14:textId="77777777" w:rsidR="00977155" w:rsidRDefault="00977155" w:rsidP="00A61E98">
            <w:pPr>
              <w:pStyle w:val="Notes"/>
            </w:pPr>
            <w:r>
              <w:t>I am hereby presenting myself under my true identity for the sole purpose of natural care.</w:t>
            </w:r>
          </w:p>
          <w:p w14:paraId="766ECBAC" w14:textId="77777777" w:rsidR="00977155" w:rsidRDefault="00977155" w:rsidP="00A61E98">
            <w:pPr>
              <w:pStyle w:val="Notes"/>
            </w:pPr>
            <w:r>
              <w:t xml:space="preserve">I commit myself not to pretend to be ill in order to catch out the Naturopath or to urge him to go beyond his specialty to indict him. </w:t>
            </w:r>
          </w:p>
          <w:p w14:paraId="2AC1D671" w14:textId="77777777" w:rsidR="00977155" w:rsidRDefault="00977155" w:rsidP="00977155">
            <w:pPr>
              <w:pStyle w:val="Notes"/>
            </w:pPr>
            <w:r>
              <w:t xml:space="preserve">I commit myself to carefully listen to the explanations pertaining to the proposed type of therapy and therefore I willingly agree to apply any recommended advices. </w:t>
            </w:r>
          </w:p>
          <w:p w14:paraId="35B20397" w14:textId="77777777" w:rsidR="00977155" w:rsidRDefault="00977155" w:rsidP="00977155">
            <w:pPr>
              <w:pStyle w:val="Notes"/>
            </w:pPr>
            <w:r>
              <w:t xml:space="preserve">I also recognize that I am fully free to seek any other relevant advice, should I wish to. </w:t>
            </w:r>
          </w:p>
          <w:p w14:paraId="5FBEDEC1" w14:textId="77777777" w:rsidR="00977155" w:rsidRDefault="00977155" w:rsidP="00977155">
            <w:pPr>
              <w:pStyle w:val="Notes"/>
            </w:pPr>
            <w:r>
              <w:t xml:space="preserve">I believe that my therapist is dedicated in my well-being and will do all in his power to improve my condition. </w:t>
            </w:r>
          </w:p>
          <w:p w14:paraId="651F0428" w14:textId="77777777" w:rsidR="00977155" w:rsidRDefault="00977155" w:rsidP="00977155">
            <w:pPr>
              <w:pStyle w:val="Notes"/>
            </w:pPr>
          </w:p>
          <w:p w14:paraId="065712E9" w14:textId="77777777" w:rsidR="00977155" w:rsidRDefault="00977155" w:rsidP="00977155">
            <w:pPr>
              <w:pStyle w:val="Notes"/>
            </w:pPr>
            <w:r w:rsidRPr="00977155">
              <w:rPr>
                <w:b/>
                <w:bCs/>
              </w:rPr>
              <w:t>CONSENT CLIENT:</w:t>
            </w:r>
            <w:r>
              <w:t xml:space="preserve"> Based on the aforementioned declarations, I duly authorize the therapist to initiate the consulting process. </w:t>
            </w:r>
          </w:p>
          <w:p w14:paraId="301C64DD" w14:textId="77777777" w:rsidR="00977155" w:rsidRDefault="00977155" w:rsidP="00977155">
            <w:pPr>
              <w:pStyle w:val="Notes"/>
            </w:pPr>
          </w:p>
          <w:p w14:paraId="4C85C024" w14:textId="77777777" w:rsidR="00977155" w:rsidRDefault="00977155" w:rsidP="00977155">
            <w:pPr>
              <w:pStyle w:val="Notes"/>
            </w:pPr>
            <w:r>
              <w:t xml:space="preserve">Signe at _____________________________ Date _________________________________________________ </w:t>
            </w:r>
          </w:p>
          <w:p w14:paraId="394414FE" w14:textId="77777777" w:rsidR="00977155" w:rsidRDefault="00977155" w:rsidP="00977155">
            <w:pPr>
              <w:pStyle w:val="Notes"/>
            </w:pPr>
          </w:p>
          <w:p w14:paraId="3B7F15B2" w14:textId="4228FB78" w:rsidR="00977155" w:rsidRDefault="00977155" w:rsidP="00977155">
            <w:pPr>
              <w:pStyle w:val="Notes"/>
            </w:pPr>
            <w:r>
              <w:t xml:space="preserve">Name _______________________________ Signature _____________________________________________ </w:t>
            </w:r>
          </w:p>
          <w:p w14:paraId="0A0D1886" w14:textId="77777777" w:rsidR="00977155" w:rsidRDefault="00977155" w:rsidP="00977155">
            <w:pPr>
              <w:pStyle w:val="Notes"/>
            </w:pPr>
          </w:p>
          <w:p w14:paraId="4974DE2C" w14:textId="77777777" w:rsidR="00977155" w:rsidRDefault="00977155" w:rsidP="00977155">
            <w:pPr>
              <w:pStyle w:val="Notes"/>
            </w:pPr>
            <w:r>
              <w:t xml:space="preserve">BLOCK LETTERS CLIENT Signature (if less than 14 years old) ________________________________________________________ </w:t>
            </w:r>
          </w:p>
          <w:p w14:paraId="684F267B" w14:textId="77777777" w:rsidR="00977155" w:rsidRDefault="00977155" w:rsidP="00977155">
            <w:pPr>
              <w:pStyle w:val="Notes"/>
            </w:pPr>
          </w:p>
          <w:p w14:paraId="1EB17ED4" w14:textId="237C0817" w:rsidR="00265218" w:rsidRPr="00AC7198" w:rsidRDefault="00977155" w:rsidP="00977155">
            <w:pPr>
              <w:pStyle w:val="Notes"/>
            </w:pPr>
            <w:r>
              <w:t>PARENT / LEGAL GUARDIAN Signature _________________________________________________________</w:t>
            </w:r>
          </w:p>
        </w:tc>
        <w:tc>
          <w:tcPr>
            <w:tcW w:w="167" w:type="pct"/>
            <w:shd w:val="clear" w:color="auto" w:fill="auto"/>
          </w:tcPr>
          <w:p w14:paraId="1A5B5E90" w14:textId="77777777" w:rsidR="00265218" w:rsidRPr="002D3842" w:rsidRDefault="00265218" w:rsidP="00F02AC0">
            <w:pPr>
              <w:pStyle w:val="Text"/>
            </w:pPr>
          </w:p>
        </w:tc>
      </w:tr>
    </w:tbl>
    <w:p w14:paraId="5856AD02" w14:textId="77777777" w:rsidR="00463B35" w:rsidRDefault="00463B35" w:rsidP="00F02AC0">
      <w:pPr>
        <w:pStyle w:val="BlueBoldText"/>
      </w:pPr>
    </w:p>
    <w:sectPr w:rsidR="00463B35" w:rsidSect="00AE3FB7">
      <w:headerReference w:type="default" r:id="rId10"/>
      <w:footerReference w:type="default" r:id="rId11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83517" w14:textId="77777777" w:rsidR="00C901FD" w:rsidRDefault="00C901FD" w:rsidP="00F02AC0">
      <w:r>
        <w:separator/>
      </w:r>
    </w:p>
  </w:endnote>
  <w:endnote w:type="continuationSeparator" w:id="0">
    <w:p w14:paraId="1823859F" w14:textId="77777777" w:rsidR="00C901FD" w:rsidRDefault="00C901FD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02AC0" w:rsidRPr="00306174" w14:paraId="1A50CC05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1DDCB379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1558A300" wp14:editId="0471F56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0F128C6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DDE55A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22E0C91D" wp14:editId="24901CB4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39AEF53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9B4709A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47A9DD96" wp14:editId="5AA6A62C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EAF375F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02AC0" w:rsidRPr="00306174" w14:paraId="7AE8118A" w14:textId="77777777" w:rsidTr="002D3842">
      <w:tc>
        <w:tcPr>
          <w:tcW w:w="3596" w:type="dxa"/>
          <w:shd w:val="clear" w:color="auto" w:fill="auto"/>
          <w:vAlign w:val="center"/>
        </w:tcPr>
        <w:p w14:paraId="28AF89E6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14A0B3A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09DA5A2" w14:textId="77777777" w:rsidR="00F02AC0" w:rsidRPr="00306174" w:rsidRDefault="00F02AC0" w:rsidP="00F02AC0">
          <w:pPr>
            <w:pStyle w:val="Contacts"/>
          </w:pPr>
        </w:p>
      </w:tc>
    </w:tr>
    <w:tr w:rsidR="00AE3FB7" w:rsidRPr="00306174" w14:paraId="7047489C" w14:textId="77777777" w:rsidTr="002D3842">
      <w:tc>
        <w:tcPr>
          <w:tcW w:w="3596" w:type="dxa"/>
          <w:shd w:val="clear" w:color="auto" w:fill="auto"/>
          <w:vAlign w:val="center"/>
        </w:tcPr>
        <w:p w14:paraId="33F5C53B" w14:textId="7B3C44B8" w:rsidR="00AE3FB7" w:rsidRPr="00306174" w:rsidRDefault="00EF33F1" w:rsidP="00C16742">
          <w:pPr>
            <w:pStyle w:val="Contacts"/>
          </w:pPr>
          <w:r>
            <w:t xml:space="preserve">Hygie </w:t>
          </w:r>
          <w:r w:rsidR="00977155">
            <w:t>clinic</w:t>
          </w:r>
        </w:p>
      </w:tc>
      <w:tc>
        <w:tcPr>
          <w:tcW w:w="3597" w:type="dxa"/>
          <w:shd w:val="clear" w:color="auto" w:fill="auto"/>
          <w:vAlign w:val="center"/>
        </w:tcPr>
        <w:p w14:paraId="769C4A10" w14:textId="2169145C" w:rsidR="00AE3FB7" w:rsidRPr="00306174" w:rsidRDefault="00977155" w:rsidP="00C16742">
          <w:pPr>
            <w:pStyle w:val="Contacts"/>
          </w:pPr>
          <w:r>
            <w:t>1 450 823 2255</w:t>
          </w:r>
        </w:p>
      </w:tc>
      <w:tc>
        <w:tcPr>
          <w:tcW w:w="3597" w:type="dxa"/>
          <w:shd w:val="clear" w:color="auto" w:fill="auto"/>
          <w:vAlign w:val="center"/>
        </w:tcPr>
        <w:p w14:paraId="64D23BA6" w14:textId="1227F89F" w:rsidR="00AE3FB7" w:rsidRPr="00306174" w:rsidRDefault="00EF33F1" w:rsidP="00C16742">
          <w:pPr>
            <w:pStyle w:val="Contacts"/>
          </w:pPr>
          <w:r>
            <w:t>hygiediet@gmail.com</w:t>
          </w:r>
        </w:p>
      </w:tc>
    </w:tr>
  </w:tbl>
  <w:p w14:paraId="79B98BCB" w14:textId="77777777" w:rsidR="00AE3FB7" w:rsidRDefault="00AE3FB7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A0343" w14:textId="77777777" w:rsidR="00C901FD" w:rsidRDefault="00C901FD" w:rsidP="00F02AC0">
      <w:r>
        <w:separator/>
      </w:r>
    </w:p>
  </w:footnote>
  <w:footnote w:type="continuationSeparator" w:id="0">
    <w:p w14:paraId="49C0980C" w14:textId="77777777" w:rsidR="00C901FD" w:rsidRDefault="00C901FD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7E486" w14:textId="64420E93" w:rsidR="00BC1B68" w:rsidRDefault="00EF33F1" w:rsidP="00EF33F1">
    <w:pPr>
      <w:pStyle w:val="Header"/>
      <w:tabs>
        <w:tab w:val="center" w:pos="5400"/>
        <w:tab w:val="right" w:pos="10800"/>
      </w:tabs>
      <w:jc w:val="right"/>
    </w:pPr>
    <w:r>
      <w:rPr>
        <w:noProof/>
        <w:color w:val="FFFFFF" w:themeColor="background1"/>
        <w:sz w:val="56"/>
        <w:szCs w:val="7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Hygie </w:t>
    </w:r>
    <w:r w:rsidR="00977155" w:rsidRPr="00977155">
      <w:rPr>
        <w:noProof/>
        <w:color w:val="FFFFFF" w:themeColor="background1"/>
        <w:sz w:val="56"/>
        <w:szCs w:val="7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Clinic</w:t>
    </w:r>
    <w:r w:rsidR="00977155">
      <w:rPr>
        <w:noProof/>
      </w:rPr>
      <w:tab/>
    </w:r>
    <w:r w:rsidR="00977155"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4F065CAC" wp14:editId="4AABAC2B">
              <wp:simplePos x="0" y="0"/>
              <wp:positionH relativeFrom="column">
                <wp:posOffset>0</wp:posOffset>
              </wp:positionH>
              <wp:positionV relativeFrom="paragraph">
                <wp:posOffset>-1779143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16CC5F4" id="Group 2" o:spid="_x0000_s1026" alt="&quot;&quot;" style="position:absolute;margin-left:0;margin-top:-140.1pt;width:540pt;height:896.3pt;z-index:-251648512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2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</v:group>
          </w:pict>
        </mc:Fallback>
      </mc:AlternateContent>
    </w:r>
    <w:r w:rsidR="00977155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1844EC5" wp14:editId="2BCED062">
              <wp:simplePos x="0" y="0"/>
              <wp:positionH relativeFrom="column">
                <wp:posOffset>152400</wp:posOffset>
              </wp:positionH>
              <wp:positionV relativeFrom="paragraph">
                <wp:posOffset>-1626743</wp:posOffset>
              </wp:positionV>
              <wp:extent cx="6858000" cy="11383010"/>
              <wp:effectExtent l="0" t="0" r="0" b="0"/>
              <wp:wrapNone/>
              <wp:docPr id="41744870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E6B922" w14:textId="02421D72" w:rsidR="00977155" w:rsidRPr="00977155" w:rsidRDefault="00977155" w:rsidP="00977155">
                          <w:pPr>
                            <w:pStyle w:val="Header"/>
                            <w:tabs>
                              <w:tab w:val="center" w:pos="5400"/>
                              <w:tab w:val="right" w:pos="10800"/>
                            </w:tabs>
                            <w:jc w:val="center"/>
                            <w:rPr>
                              <w:noProof/>
                              <w:sz w:val="72"/>
                              <w:szCs w:val="72"/>
                              <w:lang w:val="fr-F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noProof/>
                              <w:sz w:val="72"/>
                              <w:szCs w:val="72"/>
                              <w:lang w:val="fr-F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B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844E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2pt;margin-top:-128.1pt;width:540pt;height:896.3pt;z-index:251672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" filled="f" stroked="f">
              <v:fill o:detectmouseclick="t"/>
              <v:textbox style="mso-fit-shape-to-text:t">
                <w:txbxContent>
                  <w:p w14:paraId="7FE6B922" w14:textId="02421D72" w:rsidR="00977155" w:rsidRPr="00977155" w:rsidRDefault="00977155" w:rsidP="00977155">
                    <w:pPr>
                      <w:pStyle w:val="Header"/>
                      <w:tabs>
                        <w:tab w:val="center" w:pos="5400"/>
                        <w:tab w:val="right" w:pos="10800"/>
                      </w:tabs>
                      <w:jc w:val="center"/>
                      <w:rPr>
                        <w:noProof/>
                        <w:sz w:val="72"/>
                        <w:szCs w:val="72"/>
                        <w:lang w:val="fr-F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noProof/>
                        <w:sz w:val="72"/>
                        <w:szCs w:val="72"/>
                        <w:lang w:val="fr-F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B</w:t>
                    </w:r>
                  </w:p>
                </w:txbxContent>
              </v:textbox>
            </v:shape>
          </w:pict>
        </mc:Fallback>
      </mc:AlternateContent>
    </w:r>
    <w:r w:rsidR="00977155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765D83B" wp14:editId="79254106">
              <wp:simplePos x="0" y="0"/>
              <wp:positionH relativeFrom="column">
                <wp:posOffset>152400</wp:posOffset>
              </wp:positionH>
              <wp:positionV relativeFrom="paragraph">
                <wp:posOffset>-1626743</wp:posOffset>
              </wp:positionV>
              <wp:extent cx="6858000" cy="11383010"/>
              <wp:effectExtent l="0" t="0" r="0" b="0"/>
              <wp:wrapNone/>
              <wp:docPr id="101724758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E08F89" w14:textId="19E5C241" w:rsidR="00977155" w:rsidRPr="00977155" w:rsidRDefault="00977155" w:rsidP="00977155">
                          <w:pPr>
                            <w:pStyle w:val="Header"/>
                            <w:jc w:val="center"/>
                            <w:rPr>
                              <w:noProof/>
                              <w:sz w:val="72"/>
                              <w:szCs w:val="72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noProof/>
                              <w:sz w:val="72"/>
                              <w:szCs w:val="72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Your text here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65D83B" id="_x0000_s1027" type="#_x0000_t202" style="position:absolute;left:0;text-align:left;margin-left:12pt;margin-top:-128.1pt;width:540pt;height:896.3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" filled="f" stroked="f">
              <v:fill o:detectmouseclick="t"/>
              <v:textbox style="mso-fit-shape-to-text:t">
                <w:txbxContent>
                  <w:p w14:paraId="5DE08F89" w14:textId="19E5C241" w:rsidR="00977155" w:rsidRPr="00977155" w:rsidRDefault="00977155" w:rsidP="00977155">
                    <w:pPr>
                      <w:pStyle w:val="Header"/>
                      <w:jc w:val="center"/>
                      <w:rPr>
                        <w:noProof/>
                        <w:sz w:val="72"/>
                        <w:szCs w:val="72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noProof/>
                        <w:sz w:val="72"/>
                        <w:szCs w:val="72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Your text here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55"/>
    <w:rsid w:val="000C75BF"/>
    <w:rsid w:val="000E7CC3"/>
    <w:rsid w:val="00110721"/>
    <w:rsid w:val="001257F0"/>
    <w:rsid w:val="00162F83"/>
    <w:rsid w:val="001A199E"/>
    <w:rsid w:val="00216054"/>
    <w:rsid w:val="00250EFB"/>
    <w:rsid w:val="0025130C"/>
    <w:rsid w:val="00256391"/>
    <w:rsid w:val="002633EB"/>
    <w:rsid w:val="00263631"/>
    <w:rsid w:val="00265218"/>
    <w:rsid w:val="002D3842"/>
    <w:rsid w:val="00306174"/>
    <w:rsid w:val="00337C0F"/>
    <w:rsid w:val="00366F6D"/>
    <w:rsid w:val="003B4838"/>
    <w:rsid w:val="003E0129"/>
    <w:rsid w:val="00431FD3"/>
    <w:rsid w:val="00435E8C"/>
    <w:rsid w:val="00463B35"/>
    <w:rsid w:val="00482917"/>
    <w:rsid w:val="004B36E0"/>
    <w:rsid w:val="004C2F50"/>
    <w:rsid w:val="005154F6"/>
    <w:rsid w:val="00562990"/>
    <w:rsid w:val="005C4E65"/>
    <w:rsid w:val="005D124E"/>
    <w:rsid w:val="00674F12"/>
    <w:rsid w:val="006C7A40"/>
    <w:rsid w:val="0071089C"/>
    <w:rsid w:val="0079071F"/>
    <w:rsid w:val="007B52D2"/>
    <w:rsid w:val="007C1F7D"/>
    <w:rsid w:val="007D4902"/>
    <w:rsid w:val="008374E8"/>
    <w:rsid w:val="008D3EE1"/>
    <w:rsid w:val="0090219B"/>
    <w:rsid w:val="00961E76"/>
    <w:rsid w:val="00977155"/>
    <w:rsid w:val="009B0D08"/>
    <w:rsid w:val="009E6AC6"/>
    <w:rsid w:val="00A3321A"/>
    <w:rsid w:val="00A61E98"/>
    <w:rsid w:val="00AC7198"/>
    <w:rsid w:val="00AE3FB7"/>
    <w:rsid w:val="00B122BA"/>
    <w:rsid w:val="00B91943"/>
    <w:rsid w:val="00BC1B68"/>
    <w:rsid w:val="00BF5A49"/>
    <w:rsid w:val="00C06FD2"/>
    <w:rsid w:val="00C16742"/>
    <w:rsid w:val="00C901FD"/>
    <w:rsid w:val="00D4436A"/>
    <w:rsid w:val="00D65012"/>
    <w:rsid w:val="00DA6B53"/>
    <w:rsid w:val="00E46711"/>
    <w:rsid w:val="00E53AFF"/>
    <w:rsid w:val="00E83A75"/>
    <w:rsid w:val="00EF33F1"/>
    <w:rsid w:val="00F02AC0"/>
    <w:rsid w:val="00F27B67"/>
    <w:rsid w:val="00F8443B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ADA4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ori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871FC2-6EB2-4041-980F-C67F457F6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healthcare.dotx</Template>
  <TotalTime>0</TotalTime>
  <Pages>1</Pages>
  <Words>228</Words>
  <Characters>1379</Characters>
  <Application>Microsoft Office Word</Application>
  <DocSecurity>0</DocSecurity>
  <Lines>35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2024-01-03T15:21:00Z</dcterms:created>
  <dcterms:modified xsi:type="dcterms:W3CDTF">2024-01-03T15:22:00Z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d8e1d8fa-a061-4565-9b3a-661d1b952578</vt:lpwstr>
  </property>
</Properties>
</file>